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C72F5" w14:textId="5C97DFB2" w:rsidR="00523A95" w:rsidRPr="0088591E" w:rsidRDefault="005A7413" w:rsidP="0088591E">
      <w:pPr>
        <w:jc w:val="left"/>
        <w:rPr>
          <w:rFonts w:ascii="Century Gothic" w:hAnsi="Century Gothic"/>
          <w:b/>
          <w:sz w:val="40"/>
          <w:szCs w:val="40"/>
        </w:rPr>
      </w:pPr>
      <w:r w:rsidRPr="0088591E">
        <w:rPr>
          <w:rFonts w:ascii="Century Gothic" w:hAnsi="Century Gothic"/>
          <w:b/>
          <w:sz w:val="40"/>
          <w:szCs w:val="40"/>
        </w:rPr>
        <w:t xml:space="preserve">Confirmation of </w:t>
      </w:r>
      <w:r w:rsidR="005010D5" w:rsidRPr="0088591E">
        <w:rPr>
          <w:rFonts w:ascii="Century Gothic" w:hAnsi="Century Gothic"/>
          <w:b/>
          <w:sz w:val="40"/>
          <w:szCs w:val="40"/>
        </w:rPr>
        <w:t>Core</w:t>
      </w:r>
      <w:r w:rsidR="00005517" w:rsidRPr="0088591E">
        <w:rPr>
          <w:rFonts w:ascii="Century Gothic" w:hAnsi="Century Gothic"/>
          <w:b/>
          <w:sz w:val="40"/>
          <w:szCs w:val="40"/>
        </w:rPr>
        <w:t xml:space="preserve"> Level Equivalence</w:t>
      </w:r>
      <w:r w:rsidR="003E2967">
        <w:rPr>
          <w:rFonts w:ascii="Century Gothic" w:hAnsi="Century Gothic"/>
          <w:b/>
          <w:sz w:val="40"/>
          <w:szCs w:val="40"/>
        </w:rPr>
        <w:t xml:space="preserve"> Certificate</w:t>
      </w:r>
    </w:p>
    <w:p w14:paraId="46031811" w14:textId="77777777" w:rsidR="00523A95" w:rsidRPr="0088591E" w:rsidRDefault="00523A95" w:rsidP="0088591E">
      <w:pPr>
        <w:jc w:val="left"/>
        <w:rPr>
          <w:rFonts w:ascii="Century Gothic" w:hAnsi="Century Gothic"/>
          <w:b/>
          <w:sz w:val="20"/>
          <w:szCs w:val="20"/>
        </w:rPr>
      </w:pPr>
    </w:p>
    <w:p w14:paraId="7FBF0FC6" w14:textId="35877671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  <w:bookmarkStart w:id="0" w:name="_Hlk22895253"/>
      <w:r w:rsidRPr="0088591E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41516747"/>
          <w:placeholder>
            <w:docPart w:val="850CBAAA1C9548B4BD53EDE8E54AB343"/>
          </w:placeholder>
          <w:showingPlcHdr/>
        </w:sdtPr>
        <w:sdtEndPr/>
        <w:sdtContent>
          <w:bookmarkStart w:id="1" w:name="_GoBack"/>
          <w:r w:rsidR="00EC692A">
            <w:rPr>
              <w:rStyle w:val="PlaceholderText"/>
            </w:rPr>
            <w:t>Enter names here</w:t>
          </w:r>
          <w:bookmarkEnd w:id="1"/>
        </w:sdtContent>
      </w:sdt>
    </w:p>
    <w:p w14:paraId="5FCD29B2" w14:textId="77777777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57AC9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1F046B28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tbl>
      <w:tblPr>
        <w:tblW w:w="9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2313"/>
        <w:gridCol w:w="3524"/>
        <w:gridCol w:w="1974"/>
      </w:tblGrid>
      <w:tr w:rsidR="00EC692A" w:rsidRPr="0088591E" w14:paraId="68FFB4BF" w14:textId="77777777" w:rsidTr="001848E6">
        <w:tc>
          <w:tcPr>
            <w:tcW w:w="1642" w:type="dxa"/>
            <w:tcBorders>
              <w:top w:val="nil"/>
              <w:left w:val="nil"/>
              <w:bottom w:val="nil"/>
            </w:tcBorders>
          </w:tcPr>
          <w:p w14:paraId="078F93DC" w14:textId="77777777" w:rsidR="00EC692A" w:rsidRPr="0088591E" w:rsidRDefault="00EC692A" w:rsidP="0088591E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GMC number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993535235"/>
            <w:placeholder>
              <w:docPart w:val="7CC0B2B9CB334C7D86F5A51BE0B4673C"/>
            </w:placeholder>
            <w:showingPlcHdr/>
          </w:sdtPr>
          <w:sdtEndPr/>
          <w:sdtContent>
            <w:tc>
              <w:tcPr>
                <w:tcW w:w="2313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3DCA5BA6" w14:textId="4FF6D850" w:rsidR="00EC692A" w:rsidRPr="0088591E" w:rsidRDefault="00EC692A" w:rsidP="0088591E">
                <w:pPr>
                  <w:spacing w:line="240" w:lineRule="auto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*******</w:t>
                </w:r>
              </w:p>
            </w:tc>
          </w:sdtContent>
        </w:sdt>
        <w:tc>
          <w:tcPr>
            <w:tcW w:w="3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2AC301" w14:textId="77777777" w:rsidR="00EC692A" w:rsidRPr="0088591E" w:rsidRDefault="00EC692A" w:rsidP="001A4EDF">
            <w:pPr>
              <w:spacing w:line="240" w:lineRule="auto"/>
              <w:ind w:left="581" w:right="-468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College Reference Number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-560711443"/>
            <w:placeholder>
              <w:docPart w:val="001A17C3150246D7BAD785C70B83B912"/>
            </w:placeholder>
            <w:showingPlcHdr/>
          </w:sdtPr>
          <w:sdtEndPr/>
          <w:sdtContent>
            <w:tc>
              <w:tcPr>
                <w:tcW w:w="1974" w:type="dxa"/>
                <w:shd w:val="clear" w:color="auto" w:fill="auto"/>
              </w:tcPr>
              <w:p w14:paraId="42023032" w14:textId="5B1452DD" w:rsidR="00EC692A" w:rsidRPr="0088591E" w:rsidRDefault="00EC692A" w:rsidP="0088591E">
                <w:pPr>
                  <w:spacing w:line="240" w:lineRule="auto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******</w:t>
                </w:r>
              </w:p>
            </w:tc>
          </w:sdtContent>
        </w:sdt>
      </w:tr>
      <w:bookmarkEnd w:id="0"/>
    </w:tbl>
    <w:p w14:paraId="34C5E146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266004C3" w14:textId="77777777" w:rsidR="00FA57B1" w:rsidRPr="0088591E" w:rsidRDefault="00005517" w:rsidP="0088591E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has </w:t>
      </w:r>
      <w:r w:rsidR="00F349DC" w:rsidRPr="0088591E">
        <w:rPr>
          <w:rFonts w:ascii="Century Gothic" w:hAnsi="Century Gothic"/>
          <w:sz w:val="20"/>
          <w:szCs w:val="20"/>
        </w:rPr>
        <w:t xml:space="preserve">completed the </w:t>
      </w:r>
      <w:r w:rsidR="005010D5" w:rsidRPr="0088591E">
        <w:rPr>
          <w:rFonts w:ascii="Century Gothic" w:hAnsi="Century Gothic"/>
          <w:sz w:val="20"/>
          <w:szCs w:val="20"/>
        </w:rPr>
        <w:t>core</w:t>
      </w:r>
      <w:r w:rsidR="00F349DC" w:rsidRPr="0088591E">
        <w:rPr>
          <w:rFonts w:ascii="Century Gothic" w:hAnsi="Century Gothic"/>
          <w:sz w:val="20"/>
          <w:szCs w:val="20"/>
        </w:rPr>
        <w:t xml:space="preserve"> level units of training by demonstrating achievement of the minimum clinical learning outcomes</w:t>
      </w:r>
      <w:r w:rsidRPr="0088591E">
        <w:rPr>
          <w:rFonts w:ascii="Century Gothic" w:hAnsi="Century Gothic"/>
          <w:sz w:val="20"/>
          <w:szCs w:val="20"/>
        </w:rPr>
        <w:t xml:space="preserve"> as defined by ‘Annex B in The CC</w:t>
      </w:r>
      <w:r w:rsidR="005A7413" w:rsidRPr="0088591E">
        <w:rPr>
          <w:rFonts w:ascii="Century Gothic" w:hAnsi="Century Gothic"/>
          <w:sz w:val="20"/>
          <w:szCs w:val="20"/>
        </w:rPr>
        <w:t>T in Anaesthe</w:t>
      </w:r>
      <w:r w:rsidRPr="0088591E">
        <w:rPr>
          <w:rFonts w:ascii="Century Gothic" w:hAnsi="Century Gothic"/>
          <w:sz w:val="20"/>
          <w:szCs w:val="20"/>
        </w:rPr>
        <w:t>tics</w:t>
      </w:r>
      <w:r w:rsidR="005A7413" w:rsidRPr="0088591E">
        <w:rPr>
          <w:rFonts w:ascii="Century Gothic" w:hAnsi="Century Gothic"/>
          <w:sz w:val="20"/>
          <w:szCs w:val="20"/>
        </w:rPr>
        <w:t>’ from the Royal College of Anaesthetists and;</w:t>
      </w:r>
    </w:p>
    <w:p w14:paraId="4CA36782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33C6C8AF" w14:textId="2AEDE72D" w:rsidR="00895A02" w:rsidRPr="0088591E" w:rsidRDefault="00895A02" w:rsidP="0088591E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passed the FRCA </w:t>
      </w:r>
      <w:r w:rsidR="00FA57B1" w:rsidRPr="0088591E">
        <w:rPr>
          <w:rFonts w:ascii="Century Gothic" w:hAnsi="Century Gothic"/>
          <w:sz w:val="20"/>
          <w:szCs w:val="20"/>
        </w:rPr>
        <w:t>Primary</w:t>
      </w:r>
      <w:r w:rsidRPr="0088591E">
        <w:rPr>
          <w:rFonts w:ascii="Century Gothic" w:hAnsi="Century Gothic"/>
          <w:sz w:val="20"/>
          <w:szCs w:val="20"/>
        </w:rPr>
        <w:t xml:space="preserve"> Examination</w:t>
      </w:r>
      <w:r w:rsidRPr="0088591E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88591E">
        <w:rPr>
          <w:rFonts w:ascii="Century Gothic" w:hAnsi="Century Gothic"/>
          <w:sz w:val="20"/>
          <w:szCs w:val="20"/>
        </w:rPr>
        <w:t>on</w:t>
      </w:r>
      <w:r w:rsidR="009D135C">
        <w:rPr>
          <w:rFonts w:ascii="Century Gothic" w:hAnsi="Century Gothic"/>
          <w:sz w:val="20"/>
          <w:szCs w:val="20"/>
        </w:rPr>
        <w:t>:</w:t>
      </w:r>
      <w:r w:rsidRPr="0088591E">
        <w:rPr>
          <w:rFonts w:ascii="Century Gothic" w:hAnsi="Century Gothic"/>
          <w:sz w:val="20"/>
          <w:szCs w:val="20"/>
        </w:rPr>
        <w:t xml:space="preserve"> </w:t>
      </w:r>
      <w:bookmarkStart w:id="2" w:name="_Hlk22895437"/>
      <w:sdt>
        <w:sdtPr>
          <w:rPr>
            <w:rFonts w:ascii="Century Gothic" w:hAnsi="Century Gothic"/>
            <w:sz w:val="20"/>
            <w:szCs w:val="20"/>
          </w:rPr>
          <w:id w:val="1760944901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9D135C" w:rsidRPr="00804D58">
            <w:rPr>
              <w:rStyle w:val="PlaceholderText"/>
            </w:rPr>
            <w:t>Click or tap to enter a date.</w:t>
          </w:r>
        </w:sdtContent>
      </w:sdt>
      <w:bookmarkEnd w:id="2"/>
    </w:p>
    <w:p w14:paraId="6C0DAEF9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23E64EFC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5570EBBE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810BBD3" w14:textId="77777777" w:rsidR="00895A02" w:rsidRPr="0088591E" w:rsidRDefault="00895A02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5028BC1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Signed:____________________________ Name (Print):________________________ Date:____________</w:t>
      </w:r>
    </w:p>
    <w:p w14:paraId="2DB85FDA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(</w:t>
      </w:r>
      <w:r w:rsidRPr="0088591E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154207E3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21355334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88591E">
        <w:rPr>
          <w:rFonts w:ascii="Century Gothic" w:hAnsi="Century Gothic"/>
          <w:b/>
          <w:sz w:val="20"/>
          <w:szCs w:val="20"/>
        </w:rPr>
        <w:t>The Regional or Deputy Regional Adviser must sign this certificate</w:t>
      </w:r>
    </w:p>
    <w:p w14:paraId="15C5AD29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B90CB5E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D6CE4E" w14:textId="77777777" w:rsidR="000F6964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836434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4C09E7D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8D001E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84A6F8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AA4F50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5588108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F5ADCEF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BDA8C2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A405B8A" w14:textId="77777777" w:rsidR="0088591E" w:rsidRP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20471CE" w14:textId="77777777" w:rsidR="00DB1F38" w:rsidRPr="0088591E" w:rsidRDefault="00DB1F38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sectPr w:rsidR="00DB1F38" w:rsidRPr="0088591E" w:rsidSect="0088591E">
      <w:headerReference w:type="even" r:id="rId8"/>
      <w:headerReference w:type="default" r:id="rId9"/>
      <w:headerReference w:type="first" r:id="rId10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8C9F3" w14:textId="77777777" w:rsidR="00F63EC4" w:rsidRDefault="00F63EC4" w:rsidP="00523A95">
      <w:pPr>
        <w:spacing w:line="240" w:lineRule="auto"/>
      </w:pPr>
      <w:r>
        <w:separator/>
      </w:r>
    </w:p>
  </w:endnote>
  <w:endnote w:type="continuationSeparator" w:id="0">
    <w:p w14:paraId="61E3934C" w14:textId="77777777" w:rsidR="00F63EC4" w:rsidRDefault="00F63EC4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EC19D" w14:textId="77777777" w:rsidR="00F63EC4" w:rsidRDefault="00F63EC4" w:rsidP="00523A95">
      <w:pPr>
        <w:spacing w:line="240" w:lineRule="auto"/>
      </w:pPr>
      <w:r>
        <w:separator/>
      </w:r>
    </w:p>
  </w:footnote>
  <w:footnote w:type="continuationSeparator" w:id="0">
    <w:p w14:paraId="5AD077F6" w14:textId="77777777" w:rsidR="00F63EC4" w:rsidRDefault="00F63EC4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F1EEC" w14:textId="77777777" w:rsidR="009C46B4" w:rsidRDefault="009D135C">
    <w:pPr>
      <w:pStyle w:val="Header"/>
    </w:pPr>
    <w:r>
      <w:rPr>
        <w:noProof/>
        <w:lang w:eastAsia="en-GB"/>
      </w:rPr>
      <w:pict w14:anchorId="1D55B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6" o:spid="_x0000_s2053" type="#_x0000_t75" style="position:absolute;left:0;text-align:left;margin-left:0;margin-top:0;width:283.45pt;height:363.35pt;z-index:-251657216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7C735FA1">
        <v:shape id="WordPictureWatermark24104188" o:spid="_x0000_s2050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BCFDC" w14:textId="77777777" w:rsidR="0088591E" w:rsidRDefault="001A4EDF">
    <w:pPr>
      <w:pStyle w:val="Header"/>
    </w:pPr>
    <w:r>
      <w:rPr>
        <w:noProof/>
        <w:lang w:val="en-US"/>
      </w:rPr>
      <w:drawing>
        <wp:inline distT="0" distB="0" distL="0" distR="0" wp14:anchorId="71288BC9" wp14:editId="3B87983A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8150" w14:textId="77777777" w:rsidR="009C46B4" w:rsidRDefault="009D135C">
    <w:pPr>
      <w:pStyle w:val="Header"/>
    </w:pPr>
    <w:r>
      <w:rPr>
        <w:noProof/>
        <w:lang w:eastAsia="en-GB"/>
      </w:rPr>
      <w:pict w14:anchorId="5BE7C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5" o:spid="_x0000_s2052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66A8A53E">
        <v:shape id="WordPictureWatermark24104187" o:spid="_x0000_s2049" type="#_x0000_t75" style="position:absolute;left:0;text-align:left;margin-left:0;margin-top:0;width:283.45pt;height:363.35pt;z-index:-251660288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CC42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rPb+CsmLC9bnvkScoy9HJF+w7quFcaE77SyznGs2OuW9Ft92j8z1fqHoY61kQfoW4g5dT6adOOgAfw0xeUQsQ==" w:salt="6EMDghAI50QkB7x+uu+f4Q==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5517"/>
    <w:rsid w:val="000064F9"/>
    <w:rsid w:val="00011CCD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D775F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07705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56329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17"/>
    <w:rsid w:val="001953BB"/>
    <w:rsid w:val="001A38DA"/>
    <w:rsid w:val="001A49D8"/>
    <w:rsid w:val="001A4EDF"/>
    <w:rsid w:val="001A74F8"/>
    <w:rsid w:val="001B2CCF"/>
    <w:rsid w:val="001B471A"/>
    <w:rsid w:val="001B4AC8"/>
    <w:rsid w:val="001C08D1"/>
    <w:rsid w:val="001C6819"/>
    <w:rsid w:val="001D156B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69DD"/>
    <w:rsid w:val="00267D9A"/>
    <w:rsid w:val="00271573"/>
    <w:rsid w:val="00271A73"/>
    <w:rsid w:val="00271C64"/>
    <w:rsid w:val="00276B52"/>
    <w:rsid w:val="00284FED"/>
    <w:rsid w:val="00290AE8"/>
    <w:rsid w:val="002917BA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098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5BD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E2967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0D5"/>
    <w:rsid w:val="00501E9C"/>
    <w:rsid w:val="0050447F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A7413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09BA"/>
    <w:rsid w:val="00641C07"/>
    <w:rsid w:val="00641F18"/>
    <w:rsid w:val="00643328"/>
    <w:rsid w:val="00643EA9"/>
    <w:rsid w:val="00655EF6"/>
    <w:rsid w:val="00660585"/>
    <w:rsid w:val="006622F3"/>
    <w:rsid w:val="006660EF"/>
    <w:rsid w:val="006668D6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A7D14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7F6F9D"/>
    <w:rsid w:val="00805687"/>
    <w:rsid w:val="00805C0C"/>
    <w:rsid w:val="00813537"/>
    <w:rsid w:val="008158F8"/>
    <w:rsid w:val="00816861"/>
    <w:rsid w:val="00822851"/>
    <w:rsid w:val="00823852"/>
    <w:rsid w:val="00823AC4"/>
    <w:rsid w:val="008250B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591E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135C"/>
    <w:rsid w:val="009D6F66"/>
    <w:rsid w:val="009E2770"/>
    <w:rsid w:val="009E3FEA"/>
    <w:rsid w:val="009F360B"/>
    <w:rsid w:val="009F4DD6"/>
    <w:rsid w:val="009F6CA4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A94"/>
    <w:rsid w:val="00A91BCD"/>
    <w:rsid w:val="00A92587"/>
    <w:rsid w:val="00A935E6"/>
    <w:rsid w:val="00A94E97"/>
    <w:rsid w:val="00A97F8B"/>
    <w:rsid w:val="00AA1D8A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59B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0C62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471"/>
    <w:rsid w:val="00CA0BF1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401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3249"/>
    <w:rsid w:val="00D44B84"/>
    <w:rsid w:val="00D45878"/>
    <w:rsid w:val="00D468CC"/>
    <w:rsid w:val="00D47877"/>
    <w:rsid w:val="00D51911"/>
    <w:rsid w:val="00D51BA7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8E7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879E7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692A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49DC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3EC4"/>
    <w:rsid w:val="00F66940"/>
    <w:rsid w:val="00F67D6D"/>
    <w:rsid w:val="00F720D7"/>
    <w:rsid w:val="00F74FDC"/>
    <w:rsid w:val="00F751EC"/>
    <w:rsid w:val="00F75FEE"/>
    <w:rsid w:val="00F77413"/>
    <w:rsid w:val="00F80CF6"/>
    <w:rsid w:val="00F85321"/>
    <w:rsid w:val="00F86E83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75E6CEA"/>
  <w15:docId w15:val="{D516E42E-2CFB-44F9-B523-2DA6C7AA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F0401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EC6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0CBAAA1C9548B4BD53EDE8E54AB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5B955-00F3-4927-8E0E-07E895232468}"/>
      </w:docPartPr>
      <w:docPartBody>
        <w:p w:rsidR="006755F6" w:rsidRDefault="00B82883" w:rsidP="00B82883">
          <w:pPr>
            <w:pStyle w:val="850CBAAA1C9548B4BD53EDE8E54AB3431"/>
          </w:pPr>
          <w:r>
            <w:rPr>
              <w:rStyle w:val="PlaceholderText"/>
            </w:rPr>
            <w:t>Enter names here</w:t>
          </w:r>
        </w:p>
      </w:docPartBody>
    </w:docPart>
    <w:docPart>
      <w:docPartPr>
        <w:name w:val="7CC0B2B9CB334C7D86F5A51BE0B46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23DD7-753F-43E2-9FFC-8714DF484EB0}"/>
      </w:docPartPr>
      <w:docPartBody>
        <w:p w:rsidR="006755F6" w:rsidRDefault="00B82883" w:rsidP="00B82883">
          <w:pPr>
            <w:pStyle w:val="7CC0B2B9CB334C7D86F5A51BE0B4673C1"/>
          </w:pPr>
          <w:r>
            <w:rPr>
              <w:rStyle w:val="PlaceholderText"/>
            </w:rPr>
            <w:t>*******</w:t>
          </w:r>
        </w:p>
      </w:docPartBody>
    </w:docPart>
    <w:docPart>
      <w:docPartPr>
        <w:name w:val="001A17C3150246D7BAD785C70B83B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C55B-F402-4C03-BFAF-1D121F7D3F7A}"/>
      </w:docPartPr>
      <w:docPartBody>
        <w:p w:rsidR="006755F6" w:rsidRDefault="00B82883" w:rsidP="00B82883">
          <w:pPr>
            <w:pStyle w:val="001A17C3150246D7BAD785C70B83B9121"/>
          </w:pPr>
          <w:r>
            <w:rPr>
              <w:rStyle w:val="PlaceholderText"/>
            </w:rPr>
            <w:t>******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52341-2A4F-41FD-8936-B0F774B9995D}"/>
      </w:docPartPr>
      <w:docPartBody>
        <w:p w:rsidR="00000000" w:rsidRDefault="00B82883">
          <w:r w:rsidRPr="00804D5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AE2"/>
    <w:rsid w:val="00521AE2"/>
    <w:rsid w:val="006755F6"/>
    <w:rsid w:val="00B8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B82883"/>
    <w:rPr>
      <w:color w:val="808080"/>
    </w:rPr>
  </w:style>
  <w:style w:type="paragraph" w:customStyle="1" w:styleId="850CBAAA1C9548B4BD53EDE8E54AB343">
    <w:name w:val="850CBAAA1C9548B4BD53EDE8E54AB343"/>
    <w:rsid w:val="00521AE2"/>
  </w:style>
  <w:style w:type="paragraph" w:customStyle="1" w:styleId="7CC0B2B9CB334C7D86F5A51BE0B4673C">
    <w:name w:val="7CC0B2B9CB334C7D86F5A51BE0B4673C"/>
    <w:rsid w:val="00521AE2"/>
  </w:style>
  <w:style w:type="paragraph" w:customStyle="1" w:styleId="001A17C3150246D7BAD785C70B83B912">
    <w:name w:val="001A17C3150246D7BAD785C70B83B912"/>
    <w:rsid w:val="00521AE2"/>
  </w:style>
  <w:style w:type="paragraph" w:customStyle="1" w:styleId="850CBAAA1C9548B4BD53EDE8E54AB3431">
    <w:name w:val="850CBAAA1C9548B4BD53EDE8E54AB3431"/>
    <w:rsid w:val="00B82883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7CC0B2B9CB334C7D86F5A51BE0B4673C1">
    <w:name w:val="7CC0B2B9CB334C7D86F5A51BE0B4673C1"/>
    <w:rsid w:val="00B82883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001A17C3150246D7BAD785C70B83B9121">
    <w:name w:val="001A17C3150246D7BAD785C70B83B9121"/>
    <w:rsid w:val="00B82883"/>
    <w:pPr>
      <w:spacing w:after="0"/>
      <w:jc w:val="both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7FE89-2ECA-49A3-8707-EC03454E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E3ABCBEB</Template>
  <TotalTime>5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672</CharactersWithSpaces>
  <SharedDoc>false</SharedDoc>
  <HLinks>
    <vt:vector size="30" baseType="variant">
      <vt:variant>
        <vt:i4>5505132</vt:i4>
      </vt:variant>
      <vt:variant>
        <vt:i4>3229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2052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2053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4</cp:revision>
  <cp:lastPrinted>2010-02-12T09:59:00Z</cp:lastPrinted>
  <dcterms:created xsi:type="dcterms:W3CDTF">2019-10-25T10:08:00Z</dcterms:created>
  <dcterms:modified xsi:type="dcterms:W3CDTF">2019-10-25T10:31:00Z</dcterms:modified>
</cp:coreProperties>
</file>